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C3" w:rsidRPr="007527F6" w:rsidRDefault="00712EC3">
      <w:pPr>
        <w:spacing w:after="0" w:line="408" w:lineRule="auto"/>
        <w:ind w:left="120"/>
        <w:jc w:val="center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2EC3" w:rsidRDefault="00712EC3">
      <w:pPr>
        <w:spacing w:after="0"/>
        <w:ind w:left="120"/>
      </w:pPr>
    </w:p>
    <w:p w:rsidR="00712EC3" w:rsidRDefault="00712EC3">
      <w:pPr>
        <w:spacing w:after="0"/>
        <w:ind w:left="120"/>
      </w:pPr>
    </w:p>
    <w:p w:rsidR="00712EC3" w:rsidRDefault="00712EC3">
      <w:pPr>
        <w:spacing w:after="0"/>
        <w:ind w:left="120"/>
      </w:pPr>
    </w:p>
    <w:p w:rsidR="00712EC3" w:rsidRDefault="00712EC3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712EC3" w:rsidRPr="005F5568" w:rsidTr="000D4161">
        <w:tc>
          <w:tcPr>
            <w:tcW w:w="3114" w:type="dxa"/>
          </w:tcPr>
          <w:p w:rsidR="00712EC3" w:rsidRPr="005F5568" w:rsidRDefault="00712EC3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12EC3" w:rsidRPr="005F5568" w:rsidRDefault="00712EC3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12EC3" w:rsidRPr="005F5568" w:rsidRDefault="00712EC3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2EC3" w:rsidRPr="005F5568" w:rsidRDefault="00712EC3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</w:t>
            </w:r>
            <w:r w:rsidRPr="005F5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12EC3" w:rsidRPr="005F5568" w:rsidRDefault="00712E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2EC3" w:rsidRPr="005F5568" w:rsidRDefault="00712EC3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12EC3" w:rsidRPr="005F5568" w:rsidRDefault="00712EC3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УР</w:t>
            </w:r>
          </w:p>
          <w:p w:rsidR="00712EC3" w:rsidRPr="005F5568" w:rsidRDefault="00712EC3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2EC3" w:rsidRPr="005F5568" w:rsidRDefault="00712EC3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 №1 от «29» августа   2023 г.</w:t>
            </w:r>
          </w:p>
          <w:p w:rsidR="00712EC3" w:rsidRPr="005F5568" w:rsidRDefault="00712E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2EC3" w:rsidRPr="005F5568" w:rsidRDefault="00712EC3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12EC3" w:rsidRPr="005F5568" w:rsidRDefault="00712EC3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12EC3" w:rsidRPr="005F5568" w:rsidRDefault="00712EC3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2EC3" w:rsidRPr="005F5568" w:rsidRDefault="00712EC3" w:rsidP="00FA226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12EC3" w:rsidRPr="005F5568" w:rsidRDefault="00712EC3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Pr="005F55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«31» августа   2023 г.</w:t>
            </w:r>
          </w:p>
          <w:p w:rsidR="00712EC3" w:rsidRPr="005F5568" w:rsidRDefault="00712E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2EC3" w:rsidRDefault="00712EC3">
      <w:pPr>
        <w:spacing w:after="0"/>
        <w:ind w:left="120"/>
      </w:pPr>
    </w:p>
    <w:p w:rsidR="00712EC3" w:rsidRPr="007527F6" w:rsidRDefault="00712EC3">
      <w:pPr>
        <w:spacing w:after="0"/>
        <w:ind w:left="120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‌</w:t>
      </w:r>
    </w:p>
    <w:p w:rsidR="00712EC3" w:rsidRPr="007527F6" w:rsidRDefault="00712EC3">
      <w:pPr>
        <w:spacing w:after="0"/>
        <w:ind w:left="120"/>
        <w:rPr>
          <w:lang w:val="ru-RU"/>
        </w:rPr>
      </w:pPr>
    </w:p>
    <w:p w:rsidR="00712EC3" w:rsidRPr="007527F6" w:rsidRDefault="00712EC3">
      <w:pPr>
        <w:spacing w:after="0"/>
        <w:ind w:left="120"/>
        <w:rPr>
          <w:lang w:val="ru-RU"/>
        </w:rPr>
      </w:pPr>
    </w:p>
    <w:p w:rsidR="00712EC3" w:rsidRPr="007527F6" w:rsidRDefault="00712EC3">
      <w:pPr>
        <w:spacing w:after="0"/>
        <w:ind w:left="120"/>
        <w:rPr>
          <w:lang w:val="ru-RU"/>
        </w:rPr>
      </w:pPr>
    </w:p>
    <w:p w:rsidR="00712EC3" w:rsidRPr="007527F6" w:rsidRDefault="00712EC3">
      <w:pPr>
        <w:spacing w:after="0" w:line="408" w:lineRule="auto"/>
        <w:ind w:left="120"/>
        <w:jc w:val="center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2EC3" w:rsidRPr="007527F6" w:rsidRDefault="00712EC3">
      <w:pPr>
        <w:spacing w:after="0" w:line="408" w:lineRule="auto"/>
        <w:ind w:left="120"/>
        <w:jc w:val="center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(Идентификатор 2625524)</w:t>
      </w: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 w:line="408" w:lineRule="auto"/>
        <w:ind w:left="120"/>
        <w:jc w:val="center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12EC3" w:rsidRPr="007527F6" w:rsidRDefault="00712EC3">
      <w:pPr>
        <w:spacing w:after="0" w:line="408" w:lineRule="auto"/>
        <w:ind w:left="120"/>
        <w:jc w:val="center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</w:p>
    <w:p w:rsidR="00712EC3" w:rsidRPr="007527F6" w:rsidRDefault="00712EC3">
      <w:pPr>
        <w:spacing w:after="0"/>
        <w:ind w:left="120"/>
        <w:jc w:val="center"/>
        <w:rPr>
          <w:lang w:val="ru-RU"/>
        </w:rPr>
      </w:pPr>
      <w:bookmarkStart w:id="0" w:name="8960954b-15b1-4c85-b40b-ae95f67136d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МБОУ ООШ с.Ишля</w:t>
      </w:r>
      <w:r w:rsidRPr="007527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2b7bbf9c-2491-40e5-bd35-a2a44bd1331b"/>
      <w:bookmarkEnd w:id="1"/>
      <w:r w:rsidRPr="007527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12EC3" w:rsidRPr="007527F6" w:rsidRDefault="00712EC3">
      <w:pPr>
        <w:spacing w:after="0"/>
        <w:ind w:left="120"/>
        <w:rPr>
          <w:lang w:val="ru-RU"/>
        </w:rPr>
      </w:pPr>
    </w:p>
    <w:p w:rsidR="00712EC3" w:rsidRPr="007527F6" w:rsidRDefault="00712EC3">
      <w:pPr>
        <w:rPr>
          <w:lang w:val="ru-RU"/>
        </w:rPr>
        <w:sectPr w:rsidR="00712EC3" w:rsidRPr="007527F6">
          <w:pgSz w:w="11906" w:h="16383"/>
          <w:pgMar w:top="1134" w:right="850" w:bottom="1134" w:left="1701" w:header="720" w:footer="720" w:gutter="0"/>
          <w:cols w:space="720"/>
        </w:sect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bookmarkStart w:id="2" w:name="block-19638616"/>
      <w:bookmarkEnd w:id="2"/>
      <w:r w:rsidRPr="007527F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b/>
          <w:color w:val="000000"/>
          <w:sz w:val="28"/>
          <w:lang w:val="ru-RU"/>
        </w:rPr>
        <w:t>ОБЩАЯ ХАРАКТЕРИСТИКА УЧЕБНОГО ПРЕДМЕТА</w:t>
      </w:r>
      <w:r w:rsidRPr="007527F6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527F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527F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12EC3" w:rsidRPr="007527F6" w:rsidRDefault="00712EC3">
      <w:pPr>
        <w:spacing w:after="0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12EC3" w:rsidRPr="007527F6" w:rsidRDefault="00712EC3">
      <w:pPr>
        <w:spacing w:after="0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12EC3" w:rsidRPr="007527F6" w:rsidRDefault="00712EC3">
      <w:pPr>
        <w:spacing w:after="0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12EC3" w:rsidRPr="007527F6" w:rsidRDefault="00712EC3">
      <w:pPr>
        <w:spacing w:after="0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12EC3" w:rsidRPr="007527F6" w:rsidRDefault="00712EC3">
      <w:pPr>
        <w:spacing w:after="0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527F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527F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12EC3" w:rsidRPr="007527F6" w:rsidRDefault="00712EC3">
      <w:pPr>
        <w:rPr>
          <w:lang w:val="ru-RU"/>
        </w:rPr>
        <w:sectPr w:rsidR="00712EC3" w:rsidRPr="007527F6">
          <w:pgSz w:w="11906" w:h="16383"/>
          <w:pgMar w:top="1134" w:right="850" w:bottom="1134" w:left="1701" w:header="720" w:footer="720" w:gutter="0"/>
          <w:cols w:space="720"/>
        </w:sect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bookmarkStart w:id="3" w:name="block-19638620"/>
      <w:bookmarkEnd w:id="3"/>
      <w:r w:rsidRPr="007527F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527F6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7527F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7527F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7527F6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7527F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527F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r w:rsidRPr="007527F6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7527F6"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527F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2EC3" w:rsidRPr="007527F6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Pr="007527F6">
        <w:rPr>
          <w:lang w:val="ru-RU"/>
        </w:rPr>
        <w:fldChar w:fldCharType="begin"/>
      </w:r>
      <w:r w:rsidRPr="007527F6">
        <w:rPr>
          <w:lang w:val="ru-RU"/>
        </w:rPr>
        <w:instrText xml:space="preserve"> </w:instrText>
      </w:r>
      <w:r>
        <w:instrText>HYPERLINK</w:instrText>
      </w:r>
      <w:r w:rsidRPr="007527F6">
        <w:rPr>
          <w:lang w:val="ru-RU"/>
        </w:rPr>
        <w:instrText xml:space="preserve"> "</w:instrText>
      </w:r>
      <w:r>
        <w:instrText>https</w:instrText>
      </w:r>
      <w:r w:rsidRPr="007527F6">
        <w:rPr>
          <w:lang w:val="ru-RU"/>
        </w:rPr>
        <w:instrText>://</w:instrText>
      </w:r>
      <w:r>
        <w:instrText>workprogram</w:instrText>
      </w:r>
      <w:r w:rsidRPr="007527F6">
        <w:rPr>
          <w:lang w:val="ru-RU"/>
        </w:rPr>
        <w:instrText>.</w:instrText>
      </w:r>
      <w:r>
        <w:instrText>edsoo</w:instrText>
      </w:r>
      <w:r w:rsidRPr="007527F6">
        <w:rPr>
          <w:lang w:val="ru-RU"/>
        </w:rPr>
        <w:instrText>.</w:instrText>
      </w:r>
      <w:r>
        <w:instrText>ru</w:instrText>
      </w:r>
      <w:r w:rsidRPr="007527F6">
        <w:rPr>
          <w:lang w:val="ru-RU"/>
        </w:rPr>
        <w:instrText>/</w:instrText>
      </w:r>
      <w:r>
        <w:instrText>templates</w:instrText>
      </w:r>
      <w:r w:rsidRPr="007527F6">
        <w:rPr>
          <w:lang w:val="ru-RU"/>
        </w:rPr>
        <w:instrText>/415" \</w:instrText>
      </w:r>
      <w:r>
        <w:instrText>l</w:instrText>
      </w:r>
      <w:r w:rsidRPr="007527F6">
        <w:rPr>
          <w:lang w:val="ru-RU"/>
        </w:rPr>
        <w:instrText xml:space="preserve"> "_</w:instrText>
      </w:r>
      <w:r>
        <w:instrText>ftn</w:instrText>
      </w:r>
      <w:r w:rsidRPr="007527F6">
        <w:rPr>
          <w:lang w:val="ru-RU"/>
        </w:rPr>
        <w:instrText>1" \</w:instrText>
      </w:r>
      <w:r>
        <w:instrText>h</w:instrText>
      </w:r>
      <w:r w:rsidRPr="007527F6">
        <w:rPr>
          <w:lang w:val="ru-RU"/>
        </w:rPr>
        <w:instrText xml:space="preserve"> </w:instrText>
      </w:r>
      <w:r w:rsidRPr="00FA226B">
        <w:rPr>
          <w:lang w:val="ru-RU"/>
        </w:rPr>
      </w:r>
      <w:r w:rsidRPr="007527F6">
        <w:rPr>
          <w:lang w:val="ru-RU"/>
        </w:rPr>
        <w:fldChar w:fldCharType="separate"/>
      </w:r>
      <w:r w:rsidRPr="007527F6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Pr="007527F6">
        <w:rPr>
          <w:lang w:val="ru-RU"/>
        </w:rPr>
        <w:fldChar w:fldCharType="end"/>
      </w:r>
      <w:bookmarkEnd w:id="4"/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</w:t>
      </w:r>
      <w:r w:rsidRPr="005107DA">
        <w:rPr>
          <w:rFonts w:ascii="Times New Roman" w:hAnsi="Times New Roman"/>
          <w:color w:val="000000"/>
          <w:sz w:val="28"/>
          <w:lang w:val="ru-RU"/>
        </w:rPr>
        <w:t>Склонение имён прилагательных во множественном числе.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</w:t>
      </w:r>
      <w:r w:rsidRPr="007527F6">
        <w:rPr>
          <w:rFonts w:ascii="Times New Roman" w:hAnsi="Times New Roman"/>
          <w:color w:val="000000"/>
          <w:sz w:val="28"/>
          <w:lang w:val="ru-RU"/>
        </w:rPr>
        <w:t>Личные местоимения 1­го и 3­го лица единственного и множественного числа; склонение личных местоимений.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</w:t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12EC3" w:rsidRPr="007527F6" w:rsidRDefault="00712EC3">
      <w:pPr>
        <w:spacing w:after="0" w:line="264" w:lineRule="auto"/>
        <w:ind w:firstLine="600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12EC3" w:rsidRPr="005107DA" w:rsidRDefault="00712EC3">
      <w:pPr>
        <w:spacing w:after="0" w:line="264" w:lineRule="auto"/>
        <w:ind w:firstLine="60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12EC3" w:rsidRPr="005107DA" w:rsidRDefault="00712EC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5107DA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5107D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12EC3" w:rsidRPr="005107DA" w:rsidRDefault="00712EC3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5107DA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5107DA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12EC3" w:rsidRPr="005107DA" w:rsidRDefault="00712EC3">
      <w:pPr>
        <w:spacing w:after="0" w:line="264" w:lineRule="auto"/>
        <w:ind w:left="120"/>
        <w:jc w:val="both"/>
        <w:rPr>
          <w:lang w:val="ru-RU"/>
        </w:rPr>
      </w:pPr>
      <w:r w:rsidRPr="005107DA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5107DA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107DA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107DA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712EC3" w:rsidRPr="005107DA" w:rsidRDefault="00712EC3">
      <w:pPr>
        <w:spacing w:after="0" w:line="264" w:lineRule="auto"/>
        <w:ind w:left="120"/>
        <w:jc w:val="both"/>
        <w:rPr>
          <w:lang w:val="ru-RU"/>
        </w:rPr>
      </w:pPr>
      <w:r w:rsidRPr="005107DA">
        <w:rPr>
          <w:lang w:val="ru-RU"/>
        </w:rPr>
        <w:fldChar w:fldCharType="begin"/>
      </w:r>
      <w:r w:rsidRPr="005107DA">
        <w:rPr>
          <w:lang w:val="ru-RU"/>
        </w:rPr>
        <w:instrText xml:space="preserve"> </w:instrText>
      </w:r>
      <w:r>
        <w:instrText>HYPERLINK</w:instrText>
      </w:r>
      <w:r w:rsidRPr="005107DA">
        <w:rPr>
          <w:lang w:val="ru-RU"/>
        </w:rPr>
        <w:instrText xml:space="preserve"> "</w:instrText>
      </w:r>
      <w:r>
        <w:instrText>https</w:instrText>
      </w:r>
      <w:r w:rsidRPr="005107DA">
        <w:rPr>
          <w:lang w:val="ru-RU"/>
        </w:rPr>
        <w:instrText>://</w:instrText>
      </w:r>
      <w:r>
        <w:instrText>workprogram</w:instrText>
      </w:r>
      <w:r w:rsidRPr="005107DA">
        <w:rPr>
          <w:lang w:val="ru-RU"/>
        </w:rPr>
        <w:instrText>.</w:instrText>
      </w:r>
      <w:r>
        <w:instrText>edsoo</w:instrText>
      </w:r>
      <w:r w:rsidRPr="005107DA">
        <w:rPr>
          <w:lang w:val="ru-RU"/>
        </w:rPr>
        <w:instrText>.</w:instrText>
      </w:r>
      <w:r>
        <w:instrText>ru</w:instrText>
      </w:r>
      <w:r w:rsidRPr="005107DA">
        <w:rPr>
          <w:lang w:val="ru-RU"/>
        </w:rPr>
        <w:instrText>/</w:instrText>
      </w:r>
      <w:r>
        <w:instrText>templates</w:instrText>
      </w:r>
      <w:r w:rsidRPr="005107DA">
        <w:rPr>
          <w:lang w:val="ru-RU"/>
        </w:rPr>
        <w:instrText>/415" \</w:instrText>
      </w:r>
      <w:r>
        <w:instrText>l</w:instrText>
      </w:r>
      <w:r w:rsidRPr="005107DA">
        <w:rPr>
          <w:lang w:val="ru-RU"/>
        </w:rPr>
        <w:instrText xml:space="preserve"> "_</w:instrText>
      </w:r>
      <w:r>
        <w:instrText>ftnref</w:instrText>
      </w:r>
      <w:r w:rsidRPr="005107DA">
        <w:rPr>
          <w:lang w:val="ru-RU"/>
        </w:rPr>
        <w:instrText>1" \</w:instrText>
      </w:r>
      <w:r>
        <w:instrText>h</w:instrText>
      </w:r>
      <w:r w:rsidRPr="005107DA">
        <w:rPr>
          <w:lang w:val="ru-RU"/>
        </w:rPr>
        <w:instrText xml:space="preserve"> </w:instrText>
      </w:r>
      <w:r w:rsidRPr="00FA226B">
        <w:rPr>
          <w:lang w:val="ru-RU"/>
        </w:rPr>
      </w:r>
      <w:r w:rsidRPr="005107DA">
        <w:rPr>
          <w:lang w:val="ru-RU"/>
        </w:rPr>
        <w:fldChar w:fldCharType="separate"/>
      </w:r>
      <w:r w:rsidRPr="005107DA">
        <w:rPr>
          <w:rFonts w:ascii="Times New Roman" w:hAnsi="Times New Roman"/>
          <w:color w:val="0093FF"/>
          <w:sz w:val="21"/>
          <w:lang w:val="ru-RU"/>
        </w:rPr>
        <w:t>[4]</w:t>
      </w:r>
      <w:r w:rsidRPr="005107DA">
        <w:rPr>
          <w:lang w:val="ru-RU"/>
        </w:rPr>
        <w:fldChar w:fldCharType="end"/>
      </w:r>
      <w:bookmarkEnd w:id="5"/>
      <w:r w:rsidRPr="005107DA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12EC3" w:rsidRPr="005107DA" w:rsidRDefault="00712EC3">
      <w:pPr>
        <w:rPr>
          <w:lang w:val="ru-RU"/>
        </w:rPr>
        <w:sectPr w:rsidR="00712EC3" w:rsidRPr="005107DA">
          <w:pgSz w:w="11906" w:h="16383"/>
          <w:pgMar w:top="1134" w:right="850" w:bottom="1134" w:left="1701" w:header="720" w:footer="720" w:gutter="0"/>
          <w:cols w:space="720"/>
        </w:sect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bookmarkStart w:id="6" w:name="block-19638618"/>
      <w:bookmarkEnd w:id="6"/>
      <w:r w:rsidRPr="00E5698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12EC3" w:rsidRDefault="00712E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12EC3" w:rsidRPr="00E56989" w:rsidRDefault="00712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12EC3" w:rsidRPr="00E56989" w:rsidRDefault="00712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12EC3" w:rsidRPr="00E56989" w:rsidRDefault="00712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12EC3" w:rsidRPr="00E56989" w:rsidRDefault="00712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12EC3" w:rsidRPr="00E56989" w:rsidRDefault="00712E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12EC3" w:rsidRDefault="00712E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12EC3" w:rsidRPr="00E56989" w:rsidRDefault="00712E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12EC3" w:rsidRPr="00E56989" w:rsidRDefault="00712E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12EC3" w:rsidRPr="00E56989" w:rsidRDefault="00712E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12EC3" w:rsidRPr="00E56989" w:rsidRDefault="00712E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12EC3" w:rsidRDefault="00712E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12EC3" w:rsidRPr="00E56989" w:rsidRDefault="00712E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12EC3" w:rsidRPr="00E56989" w:rsidRDefault="00712E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56989">
        <w:rPr>
          <w:rFonts w:ascii="Times New Roman" w:hAnsi="Times New Roman"/>
          <w:color w:val="000000"/>
          <w:sz w:val="28"/>
          <w:lang w:val="ru-RU"/>
        </w:rPr>
        <w:t>:</w:t>
      </w:r>
    </w:p>
    <w:p w:rsidR="00712EC3" w:rsidRPr="00E56989" w:rsidRDefault="00712E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12EC3" w:rsidRPr="00E56989" w:rsidRDefault="00712E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12EC3" w:rsidRDefault="00712E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12EC3" w:rsidRPr="00E56989" w:rsidRDefault="00712E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12EC3" w:rsidRDefault="00712E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12EC3" w:rsidRPr="00E56989" w:rsidRDefault="00712E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12EC3" w:rsidRPr="00E56989" w:rsidRDefault="00712E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12EC3" w:rsidRDefault="00712E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12EC3" w:rsidRPr="00E56989" w:rsidRDefault="00712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12EC3" w:rsidRPr="00E56989" w:rsidRDefault="00712E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56989">
        <w:rPr>
          <w:rFonts w:ascii="Times New Roman" w:hAnsi="Times New Roman"/>
          <w:color w:val="000000"/>
          <w:sz w:val="28"/>
          <w:lang w:val="ru-RU"/>
        </w:rPr>
        <w:t>:</w:t>
      </w:r>
    </w:p>
    <w:p w:rsidR="00712EC3" w:rsidRPr="00E56989" w:rsidRDefault="00712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12EC3" w:rsidRPr="00E56989" w:rsidRDefault="00712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12EC3" w:rsidRPr="00E56989" w:rsidRDefault="00712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12EC3" w:rsidRPr="00E56989" w:rsidRDefault="00712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12EC3" w:rsidRPr="00E56989" w:rsidRDefault="00712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12EC3" w:rsidRPr="00E56989" w:rsidRDefault="00712EC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56989">
        <w:rPr>
          <w:rFonts w:ascii="Times New Roman" w:hAnsi="Times New Roman"/>
          <w:color w:val="000000"/>
          <w:sz w:val="28"/>
          <w:lang w:val="ru-RU"/>
        </w:rPr>
        <w:t>:</w:t>
      </w:r>
    </w:p>
    <w:p w:rsidR="00712EC3" w:rsidRPr="00E56989" w:rsidRDefault="00712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12EC3" w:rsidRPr="00E56989" w:rsidRDefault="00712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12EC3" w:rsidRPr="00E56989" w:rsidRDefault="00712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712EC3" w:rsidRPr="00E56989" w:rsidRDefault="00712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12EC3" w:rsidRPr="00E56989" w:rsidRDefault="00712EC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56989">
        <w:rPr>
          <w:rFonts w:ascii="Times New Roman" w:hAnsi="Times New Roman"/>
          <w:color w:val="000000"/>
          <w:sz w:val="28"/>
          <w:lang w:val="ru-RU"/>
        </w:rPr>
        <w:t>:</w:t>
      </w:r>
    </w:p>
    <w:p w:rsidR="00712EC3" w:rsidRPr="00E56989" w:rsidRDefault="00712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12EC3" w:rsidRPr="00E56989" w:rsidRDefault="00712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12EC3" w:rsidRPr="00E56989" w:rsidRDefault="00712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12EC3" w:rsidRPr="00E56989" w:rsidRDefault="00712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12EC3" w:rsidRPr="00E56989" w:rsidRDefault="00712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12EC3" w:rsidRPr="00E56989" w:rsidRDefault="00712EC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56989">
        <w:rPr>
          <w:rFonts w:ascii="Times New Roman" w:hAnsi="Times New Roman"/>
          <w:color w:val="000000"/>
          <w:sz w:val="28"/>
          <w:lang w:val="ru-RU"/>
        </w:rPr>
        <w:t>: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712EC3" w:rsidRPr="00E56989" w:rsidRDefault="00712EC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56989">
        <w:rPr>
          <w:rFonts w:ascii="Times New Roman" w:hAnsi="Times New Roman"/>
          <w:color w:val="000000"/>
          <w:sz w:val="28"/>
          <w:lang w:val="ru-RU"/>
        </w:rPr>
        <w:t>:</w:t>
      </w:r>
    </w:p>
    <w:p w:rsidR="00712EC3" w:rsidRPr="00E56989" w:rsidRDefault="00712EC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12EC3" w:rsidRDefault="00712EC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56989">
        <w:rPr>
          <w:rFonts w:ascii="Times New Roman" w:hAnsi="Times New Roman"/>
          <w:color w:val="000000"/>
          <w:sz w:val="28"/>
          <w:lang w:val="ru-RU"/>
        </w:rPr>
        <w:t>:</w:t>
      </w:r>
    </w:p>
    <w:p w:rsidR="00712EC3" w:rsidRPr="00E56989" w:rsidRDefault="00712E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12EC3" w:rsidRPr="00E56989" w:rsidRDefault="00712E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12EC3" w:rsidRPr="00E56989" w:rsidRDefault="00712E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12EC3" w:rsidRPr="00E56989" w:rsidRDefault="00712E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12EC3" w:rsidRPr="00E56989" w:rsidRDefault="00712EC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12EC3" w:rsidRPr="00E56989" w:rsidRDefault="00712EC3">
      <w:pPr>
        <w:spacing w:after="0" w:line="264" w:lineRule="auto"/>
        <w:ind w:firstLine="60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12EC3" w:rsidRPr="00E56989" w:rsidRDefault="00712E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12EC3" w:rsidRPr="00E56989" w:rsidRDefault="00712E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12EC3" w:rsidRPr="00E56989" w:rsidRDefault="00712E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12EC3" w:rsidRPr="00E56989" w:rsidRDefault="00712E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12EC3" w:rsidRPr="00E56989" w:rsidRDefault="00712E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12EC3" w:rsidRPr="00E56989" w:rsidRDefault="00712EC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712EC3" w:rsidRDefault="00712EC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12EC3" w:rsidRDefault="00712EC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712EC3" w:rsidRPr="00E56989" w:rsidRDefault="00712EC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5698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12EC3" w:rsidRDefault="00712EC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12EC3" w:rsidRDefault="00712EC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12EC3" w:rsidRPr="00E56989" w:rsidRDefault="00712EC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5698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12EC3" w:rsidRDefault="00712EC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12EC3" w:rsidRPr="00E56989" w:rsidRDefault="00712EC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698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5698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12EC3" w:rsidRPr="00E56989" w:rsidRDefault="00712EC3">
      <w:pPr>
        <w:spacing w:after="0" w:line="264" w:lineRule="auto"/>
        <w:ind w:left="120"/>
        <w:jc w:val="both"/>
        <w:rPr>
          <w:lang w:val="ru-RU"/>
        </w:rPr>
      </w:pP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12EC3" w:rsidRPr="00E56989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5698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12EC3" w:rsidRPr="007527F6" w:rsidRDefault="00712EC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12EC3" w:rsidRPr="007527F6" w:rsidRDefault="00712EC3">
      <w:pPr>
        <w:rPr>
          <w:lang w:val="ru-RU"/>
        </w:rPr>
        <w:sectPr w:rsidR="00712EC3" w:rsidRPr="007527F6">
          <w:pgSz w:w="11906" w:h="16383"/>
          <w:pgMar w:top="1134" w:right="850" w:bottom="1134" w:left="1701" w:header="720" w:footer="720" w:gutter="0"/>
          <w:cols w:space="720"/>
        </w:sectPr>
      </w:pPr>
    </w:p>
    <w:p w:rsidR="00712EC3" w:rsidRDefault="00712EC3">
      <w:pPr>
        <w:spacing w:after="0"/>
        <w:ind w:left="120"/>
      </w:pPr>
      <w:bookmarkStart w:id="7" w:name="block-19638619"/>
      <w:bookmarkEnd w:id="7"/>
      <w:r w:rsidRPr="007527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12EC3" w:rsidRDefault="00712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712EC3" w:rsidRPr="005F556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/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/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/>
        </w:tc>
      </w:tr>
    </w:tbl>
    <w:p w:rsidR="00712EC3" w:rsidRDefault="00712EC3">
      <w:pPr>
        <w:sectPr w:rsidR="00712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2EC3" w:rsidRDefault="00712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12EC3" w:rsidRPr="005F556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/>
        </w:tc>
      </w:tr>
    </w:tbl>
    <w:p w:rsidR="00712EC3" w:rsidRDefault="00712EC3">
      <w:pPr>
        <w:sectPr w:rsidR="00712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2EC3" w:rsidRDefault="00712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12EC3" w:rsidRPr="005F556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/>
        </w:tc>
      </w:tr>
    </w:tbl>
    <w:p w:rsidR="00712EC3" w:rsidRDefault="00712EC3">
      <w:pPr>
        <w:sectPr w:rsidR="00712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2EC3" w:rsidRDefault="00712E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12EC3" w:rsidRPr="005F556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EC3" w:rsidRPr="005F5568" w:rsidRDefault="00712E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EC3" w:rsidRPr="005F5568" w:rsidRDefault="00712EC3"/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FA22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5F55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F556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55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</w:pPr>
          </w:p>
        </w:tc>
      </w:tr>
      <w:tr w:rsidR="00712EC3" w:rsidRPr="005F55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rPr>
                <w:lang w:val="ru-RU"/>
              </w:rPr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>
            <w:pPr>
              <w:spacing w:after="0"/>
              <w:ind w:left="135"/>
              <w:jc w:val="center"/>
            </w:pPr>
            <w:r w:rsidRPr="005F556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2EC3" w:rsidRPr="005F5568" w:rsidRDefault="00712EC3"/>
        </w:tc>
      </w:tr>
    </w:tbl>
    <w:p w:rsidR="00712EC3" w:rsidRDefault="00712EC3">
      <w:pPr>
        <w:sectPr w:rsidR="00712E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2EC3" w:rsidRPr="007527F6" w:rsidRDefault="00712EC3" w:rsidP="00E56989">
      <w:pPr>
        <w:spacing w:after="0"/>
        <w:ind w:left="120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12EC3" w:rsidRPr="007527F6" w:rsidRDefault="00712EC3" w:rsidP="00E56989">
      <w:pPr>
        <w:spacing w:after="0" w:line="480" w:lineRule="auto"/>
        <w:ind w:left="120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12EC3" w:rsidRPr="007527F6" w:rsidRDefault="00712EC3" w:rsidP="00E56989">
      <w:pPr>
        <w:spacing w:after="0" w:line="480" w:lineRule="auto"/>
        <w:ind w:left="120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​‌•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Pr="007527F6">
        <w:rPr>
          <w:sz w:val="28"/>
          <w:lang w:val="ru-RU"/>
        </w:rPr>
        <w:br/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7527F6">
        <w:rPr>
          <w:sz w:val="28"/>
          <w:lang w:val="ru-RU"/>
        </w:rPr>
        <w:br/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7527F6">
        <w:rPr>
          <w:sz w:val="28"/>
          <w:lang w:val="ru-RU"/>
        </w:rPr>
        <w:br/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«Просвещение»‌​</w:t>
      </w:r>
    </w:p>
    <w:p w:rsidR="00712EC3" w:rsidRPr="007527F6" w:rsidRDefault="00712EC3" w:rsidP="00E56989">
      <w:pPr>
        <w:spacing w:after="0" w:line="480" w:lineRule="auto"/>
        <w:ind w:left="120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12EC3" w:rsidRPr="007527F6" w:rsidRDefault="00712EC3" w:rsidP="00E56989">
      <w:pPr>
        <w:spacing w:after="0"/>
        <w:ind w:left="120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​</w:t>
      </w:r>
    </w:p>
    <w:p w:rsidR="00712EC3" w:rsidRPr="007527F6" w:rsidRDefault="00712EC3" w:rsidP="00E56989">
      <w:pPr>
        <w:spacing w:after="0" w:line="480" w:lineRule="auto"/>
        <w:ind w:left="120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12EC3" w:rsidRPr="007527F6" w:rsidRDefault="00712EC3" w:rsidP="00E56989">
      <w:pPr>
        <w:spacing w:after="0" w:line="480" w:lineRule="auto"/>
        <w:ind w:left="120"/>
        <w:rPr>
          <w:lang w:val="ru-RU"/>
        </w:rPr>
      </w:pPr>
      <w:r w:rsidRPr="007527F6">
        <w:rPr>
          <w:rFonts w:ascii="Times New Roman" w:hAnsi="Times New Roman"/>
          <w:color w:val="000000"/>
          <w:sz w:val="28"/>
          <w:lang w:val="ru-RU"/>
        </w:rPr>
        <w:t>​‌Поурочные разработки 1,2,3,4 кл.Русский язык к УМК "Школа России". Канакина,Горецкий‌​</w:t>
      </w:r>
    </w:p>
    <w:p w:rsidR="00712EC3" w:rsidRPr="007527F6" w:rsidRDefault="00712EC3" w:rsidP="00E56989">
      <w:pPr>
        <w:spacing w:after="0"/>
        <w:ind w:left="120"/>
        <w:rPr>
          <w:lang w:val="ru-RU"/>
        </w:rPr>
      </w:pPr>
    </w:p>
    <w:p w:rsidR="00712EC3" w:rsidRPr="007527F6" w:rsidRDefault="00712EC3" w:rsidP="00E56989">
      <w:pPr>
        <w:spacing w:after="0" w:line="480" w:lineRule="auto"/>
        <w:ind w:left="120"/>
        <w:rPr>
          <w:lang w:val="ru-RU"/>
        </w:rPr>
      </w:pPr>
      <w:r w:rsidRPr="007527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2EC3" w:rsidRPr="00E56989" w:rsidRDefault="00712EC3" w:rsidP="00E56989">
      <w:pPr>
        <w:rPr>
          <w:lang w:val="ru-RU"/>
        </w:rPr>
        <w:sectPr w:rsidR="00712EC3" w:rsidRPr="00E5698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527F6">
        <w:rPr>
          <w:rFonts w:ascii="Times New Roman" w:hAnsi="Times New Roman"/>
          <w:color w:val="000000"/>
          <w:sz w:val="28"/>
          <w:lang w:val="ru-RU"/>
        </w:rPr>
        <w:t>​</w:t>
      </w:r>
      <w:r w:rsidRPr="007527F6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527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527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7527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527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7527F6">
        <w:rPr>
          <w:rFonts w:ascii="Times New Roman" w:hAnsi="Times New Roman"/>
          <w:color w:val="000000"/>
          <w:sz w:val="28"/>
          <w:lang w:val="ru-RU"/>
        </w:rPr>
        <w:t>/</w:t>
      </w:r>
      <w:r w:rsidRPr="007527F6">
        <w:rPr>
          <w:sz w:val="28"/>
          <w:lang w:val="ru-RU"/>
        </w:rPr>
        <w:br/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527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7527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7527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527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list</w:t>
      </w:r>
      <w:r w:rsidRPr="007527F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all</w:t>
      </w:r>
      <w:r w:rsidRPr="007527F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presentations</w:t>
      </w:r>
      <w:r w:rsidRPr="007527F6">
        <w:rPr>
          <w:sz w:val="28"/>
          <w:lang w:val="ru-RU"/>
        </w:rPr>
        <w:br/>
      </w:r>
      <w:r w:rsidRPr="007527F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527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527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7527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7527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PO</w:t>
      </w:r>
      <w:r w:rsidRPr="007527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PO</w:t>
      </w:r>
      <w:r w:rsidRPr="007527F6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menu</w:t>
      </w:r>
      <w:r w:rsidRPr="007527F6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Nachalnaya</w:t>
      </w:r>
      <w:r w:rsidRPr="007527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7527F6">
        <w:rPr>
          <w:sz w:val="28"/>
          <w:lang w:val="ru-RU"/>
        </w:rPr>
        <w:br/>
      </w:r>
    </w:p>
    <w:p w:rsidR="00712EC3" w:rsidRPr="00E56989" w:rsidRDefault="00712EC3">
      <w:pPr>
        <w:rPr>
          <w:lang w:val="ru-RU"/>
        </w:rPr>
        <w:sectPr w:rsidR="00712EC3" w:rsidRPr="00E5698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9638622"/>
      <w:bookmarkEnd w:id="8"/>
    </w:p>
    <w:p w:rsidR="00712EC3" w:rsidRPr="007527F6" w:rsidRDefault="00712EC3">
      <w:pPr>
        <w:spacing w:after="0" w:line="480" w:lineRule="auto"/>
        <w:ind w:left="120"/>
        <w:rPr>
          <w:lang w:val="ru-RU"/>
        </w:rPr>
      </w:pPr>
      <w:bookmarkStart w:id="9" w:name="block-19638621"/>
      <w:bookmarkStart w:id="10" w:name="_GoBack"/>
      <w:bookmarkEnd w:id="9"/>
      <w:bookmarkEnd w:id="10"/>
      <w:r w:rsidRPr="007527F6">
        <w:rPr>
          <w:sz w:val="28"/>
          <w:lang w:val="ru-RU"/>
        </w:rPr>
        <w:br/>
      </w:r>
      <w:r w:rsidRPr="007527F6">
        <w:rPr>
          <w:sz w:val="28"/>
          <w:lang w:val="ru-RU"/>
        </w:rPr>
        <w:br/>
      </w:r>
      <w:bookmarkStart w:id="11" w:name="f6c4fe85-87f1-4037-9dc4-845745bb7b9d"/>
      <w:bookmarkEnd w:id="11"/>
      <w:r w:rsidRPr="007527F6">
        <w:rPr>
          <w:rFonts w:ascii="Times New Roman" w:hAnsi="Times New Roman"/>
          <w:color w:val="333333"/>
          <w:sz w:val="28"/>
          <w:lang w:val="ru-RU"/>
        </w:rPr>
        <w:t>‌</w:t>
      </w:r>
      <w:r w:rsidRPr="007527F6">
        <w:rPr>
          <w:rFonts w:ascii="Times New Roman" w:hAnsi="Times New Roman"/>
          <w:color w:val="000000"/>
          <w:sz w:val="28"/>
          <w:lang w:val="ru-RU"/>
        </w:rPr>
        <w:t>​</w:t>
      </w:r>
    </w:p>
    <w:p w:rsidR="00712EC3" w:rsidRPr="007527F6" w:rsidRDefault="00712EC3">
      <w:pPr>
        <w:rPr>
          <w:lang w:val="ru-RU"/>
        </w:rPr>
        <w:sectPr w:rsidR="00712EC3" w:rsidRPr="007527F6">
          <w:pgSz w:w="11906" w:h="16383"/>
          <w:pgMar w:top="1134" w:right="850" w:bottom="1134" w:left="1701" w:header="720" w:footer="720" w:gutter="0"/>
          <w:cols w:space="720"/>
        </w:sectPr>
      </w:pPr>
    </w:p>
    <w:p w:rsidR="00712EC3" w:rsidRPr="007527F6" w:rsidRDefault="00712EC3">
      <w:pPr>
        <w:rPr>
          <w:lang w:val="ru-RU"/>
        </w:rPr>
      </w:pPr>
    </w:p>
    <w:sectPr w:rsidR="00712EC3" w:rsidRPr="007527F6" w:rsidSect="00E778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F0D"/>
    <w:multiLevelType w:val="multilevel"/>
    <w:tmpl w:val="D4C06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DA46BCE"/>
    <w:multiLevelType w:val="multilevel"/>
    <w:tmpl w:val="FE742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591BAF"/>
    <w:multiLevelType w:val="multilevel"/>
    <w:tmpl w:val="5A8E7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8709B9"/>
    <w:multiLevelType w:val="multilevel"/>
    <w:tmpl w:val="64B6F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CE06D0C"/>
    <w:multiLevelType w:val="multilevel"/>
    <w:tmpl w:val="49CA2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5FB595B"/>
    <w:multiLevelType w:val="multilevel"/>
    <w:tmpl w:val="94BED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43E6C87"/>
    <w:multiLevelType w:val="multilevel"/>
    <w:tmpl w:val="9C0C1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7CC5112"/>
    <w:multiLevelType w:val="multilevel"/>
    <w:tmpl w:val="C91E2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8CB7715"/>
    <w:multiLevelType w:val="multilevel"/>
    <w:tmpl w:val="46B4B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A841363"/>
    <w:multiLevelType w:val="multilevel"/>
    <w:tmpl w:val="CE681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DCD2E63"/>
    <w:multiLevelType w:val="multilevel"/>
    <w:tmpl w:val="AA200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F590B99"/>
    <w:multiLevelType w:val="multilevel"/>
    <w:tmpl w:val="3E14E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1854BCE"/>
    <w:multiLevelType w:val="multilevel"/>
    <w:tmpl w:val="A42EF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8E66CAB"/>
    <w:multiLevelType w:val="multilevel"/>
    <w:tmpl w:val="712AC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ED20515"/>
    <w:multiLevelType w:val="multilevel"/>
    <w:tmpl w:val="34AAF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4732271"/>
    <w:multiLevelType w:val="multilevel"/>
    <w:tmpl w:val="E4FE9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5645431"/>
    <w:multiLevelType w:val="multilevel"/>
    <w:tmpl w:val="350C7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C70276B"/>
    <w:multiLevelType w:val="multilevel"/>
    <w:tmpl w:val="FC7E3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3"/>
  </w:num>
  <w:num w:numId="5">
    <w:abstractNumId w:val="14"/>
  </w:num>
  <w:num w:numId="6">
    <w:abstractNumId w:val="12"/>
  </w:num>
  <w:num w:numId="7">
    <w:abstractNumId w:val="15"/>
  </w:num>
  <w:num w:numId="8">
    <w:abstractNumId w:val="5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4EB"/>
    <w:rsid w:val="000D4161"/>
    <w:rsid w:val="000E6D86"/>
    <w:rsid w:val="00307CB0"/>
    <w:rsid w:val="003169A0"/>
    <w:rsid w:val="004E6975"/>
    <w:rsid w:val="005107DA"/>
    <w:rsid w:val="005F5568"/>
    <w:rsid w:val="006674EB"/>
    <w:rsid w:val="00712EC3"/>
    <w:rsid w:val="007527F6"/>
    <w:rsid w:val="007D65EE"/>
    <w:rsid w:val="00833027"/>
    <w:rsid w:val="0086502D"/>
    <w:rsid w:val="00C53FFE"/>
    <w:rsid w:val="00E56989"/>
    <w:rsid w:val="00E7782B"/>
    <w:rsid w:val="00E85BAF"/>
    <w:rsid w:val="00F86B00"/>
    <w:rsid w:val="00FA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9A0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69A0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169A0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9A0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9A0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69A0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169A0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69A0"/>
    <w:rPr>
      <w:rFonts w:ascii="Calibri Light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169A0"/>
    <w:rPr>
      <w:rFonts w:ascii="Calibri Light" w:hAnsi="Calibri Light" w:cs="Times New Roman"/>
      <w:b/>
      <w:bCs/>
      <w:i/>
      <w:iCs/>
      <w:color w:val="5B9BD5"/>
    </w:rPr>
  </w:style>
  <w:style w:type="paragraph" w:styleId="Header">
    <w:name w:val="header"/>
    <w:basedOn w:val="Normal"/>
    <w:link w:val="HeaderChar"/>
    <w:uiPriority w:val="99"/>
    <w:rsid w:val="003169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69A0"/>
    <w:rPr>
      <w:rFonts w:cs="Times New Roman"/>
    </w:rPr>
  </w:style>
  <w:style w:type="paragraph" w:styleId="NormalIndent">
    <w:name w:val="Normal Indent"/>
    <w:basedOn w:val="Normal"/>
    <w:uiPriority w:val="99"/>
    <w:rsid w:val="003169A0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3169A0"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169A0"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3169A0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169A0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3169A0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E7782B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E7782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3169A0"/>
    <w:pPr>
      <w:spacing w:line="240" w:lineRule="auto"/>
    </w:pPr>
    <w:rPr>
      <w:b/>
      <w:bCs/>
      <w:color w:val="5B9BD5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38</Pages>
  <Words>8448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Гимназия 14</dc:creator>
  <cp:keywords/>
  <dc:description/>
  <cp:lastModifiedBy>User</cp:lastModifiedBy>
  <cp:revision>3</cp:revision>
  <dcterms:created xsi:type="dcterms:W3CDTF">2025-01-06T10:09:00Z</dcterms:created>
  <dcterms:modified xsi:type="dcterms:W3CDTF">2025-01-06T10:15:00Z</dcterms:modified>
</cp:coreProperties>
</file>